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DE3" w:rsidRPr="00046EF0" w:rsidRDefault="003D0DE3" w:rsidP="00D34E8D">
      <w:pPr>
        <w:jc w:val="center"/>
        <w:rPr>
          <w:rStyle w:val="Strong"/>
          <w:color w:val="000000"/>
          <w:sz w:val="23"/>
          <w:szCs w:val="23"/>
        </w:rPr>
      </w:pPr>
      <w:r w:rsidRPr="00046EF0">
        <w:rPr>
          <w:rStyle w:val="Strong"/>
          <w:color w:val="000000"/>
          <w:sz w:val="23"/>
          <w:szCs w:val="23"/>
        </w:rPr>
        <w:t>ДОГОВОР № ________</w:t>
      </w:r>
    </w:p>
    <w:p w:rsidR="003D0DE3" w:rsidRPr="00046EF0" w:rsidRDefault="003D0DE3" w:rsidP="00463FD4">
      <w:pPr>
        <w:ind w:left="708"/>
        <w:jc w:val="center"/>
        <w:rPr>
          <w:b/>
          <w:bCs/>
          <w:sz w:val="23"/>
          <w:szCs w:val="23"/>
        </w:rPr>
      </w:pPr>
      <w:r w:rsidRPr="00046EF0">
        <w:rPr>
          <w:rStyle w:val="Strong"/>
          <w:color w:val="000000"/>
          <w:sz w:val="23"/>
          <w:szCs w:val="23"/>
        </w:rPr>
        <w:t>о сотрудничестве</w:t>
      </w:r>
      <w:r w:rsidRPr="00046EF0">
        <w:rPr>
          <w:b/>
          <w:bCs/>
          <w:sz w:val="23"/>
          <w:szCs w:val="23"/>
        </w:rPr>
        <w:t xml:space="preserve"> МБУ</w:t>
      </w:r>
      <w:r>
        <w:rPr>
          <w:b/>
          <w:bCs/>
          <w:sz w:val="23"/>
          <w:szCs w:val="23"/>
        </w:rPr>
        <w:t>ДО «Центр детского творчества</w:t>
      </w:r>
      <w:r w:rsidRPr="00046EF0">
        <w:rPr>
          <w:b/>
          <w:bCs/>
          <w:sz w:val="23"/>
          <w:szCs w:val="23"/>
        </w:rPr>
        <w:t>»</w:t>
      </w:r>
    </w:p>
    <w:p w:rsidR="003D0DE3" w:rsidRPr="00046EF0" w:rsidRDefault="003D0DE3" w:rsidP="00463FD4">
      <w:pPr>
        <w:ind w:left="708"/>
        <w:jc w:val="center"/>
        <w:rPr>
          <w:b/>
          <w:bCs/>
          <w:sz w:val="23"/>
          <w:szCs w:val="23"/>
        </w:rPr>
      </w:pPr>
      <w:r w:rsidRPr="00046EF0">
        <w:rPr>
          <w:b/>
          <w:bCs/>
          <w:sz w:val="23"/>
          <w:szCs w:val="23"/>
        </w:rPr>
        <w:t>и родителей (законных представителей) обучающегося</w:t>
      </w:r>
    </w:p>
    <w:p w:rsidR="003D0DE3" w:rsidRPr="00046EF0" w:rsidRDefault="003D0DE3" w:rsidP="00463FD4">
      <w:pPr>
        <w:ind w:left="708"/>
        <w:jc w:val="center"/>
        <w:rPr>
          <w:sz w:val="23"/>
          <w:szCs w:val="23"/>
        </w:rPr>
      </w:pPr>
    </w:p>
    <w:p w:rsidR="003D0DE3" w:rsidRPr="00046EF0" w:rsidRDefault="003D0DE3" w:rsidP="00463FD4">
      <w:pPr>
        <w:ind w:firstLine="851"/>
        <w:jc w:val="center"/>
        <w:rPr>
          <w:sz w:val="23"/>
          <w:szCs w:val="23"/>
        </w:rPr>
      </w:pPr>
      <w:r>
        <w:rPr>
          <w:sz w:val="23"/>
          <w:szCs w:val="23"/>
        </w:rPr>
        <w:t>п.г.т.Алексеевское</w:t>
      </w:r>
      <w:r w:rsidRPr="00046EF0">
        <w:rPr>
          <w:sz w:val="23"/>
          <w:szCs w:val="23"/>
        </w:rPr>
        <w:t xml:space="preserve">   «______» ___________ 20___ г.</w:t>
      </w:r>
    </w:p>
    <w:p w:rsidR="003D0DE3" w:rsidRPr="00046EF0" w:rsidRDefault="003D0DE3" w:rsidP="00463FD4">
      <w:pPr>
        <w:pStyle w:val="NormalWeb"/>
        <w:spacing w:before="0" w:after="0"/>
        <w:jc w:val="both"/>
        <w:rPr>
          <w:color w:val="000000"/>
          <w:sz w:val="23"/>
          <w:szCs w:val="23"/>
        </w:rPr>
      </w:pPr>
    </w:p>
    <w:p w:rsidR="003D0DE3" w:rsidRDefault="003D0DE3" w:rsidP="00463FD4">
      <w:pPr>
        <w:pStyle w:val="NormalWeb"/>
        <w:tabs>
          <w:tab w:val="num" w:pos="-6804"/>
          <w:tab w:val="left" w:pos="-6663"/>
        </w:tabs>
        <w:spacing w:before="0" w:after="0"/>
        <w:ind w:firstLine="54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Муниципальное бюджетное учреждение дополнительного образования «</w:t>
      </w:r>
      <w:r>
        <w:rPr>
          <w:color w:val="000000"/>
          <w:sz w:val="23"/>
          <w:szCs w:val="23"/>
        </w:rPr>
        <w:t>Центр детского творчества</w:t>
      </w:r>
      <w:r w:rsidRPr="00046EF0">
        <w:rPr>
          <w:color w:val="000000"/>
          <w:sz w:val="23"/>
          <w:szCs w:val="23"/>
        </w:rPr>
        <w:t>»</w:t>
      </w:r>
      <w:r>
        <w:rPr>
          <w:color w:val="000000"/>
          <w:sz w:val="23"/>
          <w:szCs w:val="23"/>
        </w:rPr>
        <w:t xml:space="preserve">Алексеевского муниципального района Республики Татарстан, именуемое в дальнейшем </w:t>
      </w:r>
      <w:r w:rsidRPr="00DD5499"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>, в ли</w:t>
      </w:r>
      <w:r>
        <w:rPr>
          <w:color w:val="000000"/>
          <w:sz w:val="23"/>
          <w:szCs w:val="23"/>
        </w:rPr>
        <w:t xml:space="preserve">це  директора ____________________________, </w:t>
      </w:r>
      <w:r w:rsidRPr="00046EF0">
        <w:rPr>
          <w:color w:val="000000"/>
          <w:sz w:val="23"/>
          <w:szCs w:val="23"/>
        </w:rPr>
        <w:t>действующего на основании Устава, с одной стороны, и _______________________________________________________</w:t>
      </w:r>
      <w:r>
        <w:rPr>
          <w:color w:val="000000"/>
          <w:sz w:val="23"/>
          <w:szCs w:val="23"/>
        </w:rPr>
        <w:t>___</w:t>
      </w:r>
    </w:p>
    <w:p w:rsidR="003D0DE3" w:rsidRPr="00046EF0" w:rsidRDefault="003D0DE3" w:rsidP="00292215">
      <w:pPr>
        <w:pStyle w:val="NormalWeb"/>
        <w:tabs>
          <w:tab w:val="num" w:pos="-6804"/>
          <w:tab w:val="left" w:pos="-6663"/>
        </w:tabs>
        <w:spacing w:before="0" w:after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_____________________________________________________________________________</w:t>
      </w:r>
      <w:r w:rsidRPr="00046EF0">
        <w:rPr>
          <w:color w:val="000000"/>
          <w:sz w:val="23"/>
          <w:szCs w:val="23"/>
        </w:rPr>
        <w:t>,</w:t>
      </w:r>
    </w:p>
    <w:p w:rsidR="003D0DE3" w:rsidRPr="00046EF0" w:rsidRDefault="003D0DE3" w:rsidP="00463FD4">
      <w:pPr>
        <w:pStyle w:val="NormalWeb"/>
        <w:tabs>
          <w:tab w:val="left" w:pos="0"/>
        </w:tabs>
        <w:spacing w:before="0" w:after="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именуемые в дальнейшем «</w:t>
      </w:r>
      <w:r w:rsidRPr="00046EF0">
        <w:rPr>
          <w:b/>
          <w:bCs/>
          <w:color w:val="000000"/>
          <w:sz w:val="23"/>
          <w:szCs w:val="23"/>
        </w:rPr>
        <w:t>Родитель</w:t>
      </w:r>
      <w:r w:rsidRPr="00046EF0">
        <w:rPr>
          <w:color w:val="000000"/>
          <w:sz w:val="23"/>
          <w:szCs w:val="23"/>
        </w:rPr>
        <w:t>» (законный представитель), с другой стороны, заключили настоящий Договор о нижеследующем:</w:t>
      </w:r>
    </w:p>
    <w:p w:rsidR="003D0DE3" w:rsidRPr="00046EF0" w:rsidRDefault="003D0DE3" w:rsidP="00463FD4">
      <w:pPr>
        <w:pStyle w:val="NormalWeb"/>
        <w:tabs>
          <w:tab w:val="num" w:pos="0"/>
        </w:tabs>
        <w:spacing w:before="0" w:after="0"/>
        <w:jc w:val="both"/>
        <w:rPr>
          <w:color w:val="000000"/>
          <w:sz w:val="23"/>
          <w:szCs w:val="23"/>
        </w:rPr>
      </w:pPr>
    </w:p>
    <w:p w:rsidR="003D0DE3" w:rsidRPr="00046EF0" w:rsidRDefault="003D0DE3" w:rsidP="00463FD4">
      <w:pPr>
        <w:pStyle w:val="NormalWeb"/>
        <w:numPr>
          <w:ilvl w:val="0"/>
          <w:numId w:val="1"/>
        </w:numPr>
        <w:spacing w:before="0" w:after="0"/>
        <w:jc w:val="center"/>
        <w:rPr>
          <w:b/>
          <w:bCs/>
          <w:color w:val="000000"/>
          <w:sz w:val="23"/>
          <w:szCs w:val="23"/>
        </w:rPr>
      </w:pPr>
      <w:r w:rsidRPr="00046EF0">
        <w:rPr>
          <w:b/>
          <w:bCs/>
          <w:color w:val="000000"/>
          <w:sz w:val="23"/>
          <w:szCs w:val="23"/>
        </w:rPr>
        <w:t>ПРЕДМЕТ ДОГОВОРА</w:t>
      </w:r>
    </w:p>
    <w:p w:rsidR="003D0DE3" w:rsidRPr="00046EF0" w:rsidRDefault="003D0DE3" w:rsidP="00463FD4">
      <w:pPr>
        <w:pStyle w:val="NormalWeb"/>
        <w:spacing w:before="0" w:after="0"/>
        <w:jc w:val="center"/>
        <w:rPr>
          <w:color w:val="000000"/>
          <w:sz w:val="23"/>
          <w:szCs w:val="23"/>
        </w:rPr>
      </w:pPr>
    </w:p>
    <w:p w:rsidR="003D0DE3" w:rsidRPr="00046EF0" w:rsidRDefault="003D0DE3" w:rsidP="00D34E8D">
      <w:pPr>
        <w:pStyle w:val="NormalWeb"/>
        <w:spacing w:before="0" w:after="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1.1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 и Родитель (законный представитель) объединяют свои усилия в обучении____________________________________________________________________________,</w:t>
      </w:r>
    </w:p>
    <w:p w:rsidR="003D0DE3" w:rsidRPr="006C3B81" w:rsidRDefault="003D0DE3" w:rsidP="00D34E8D">
      <w:pPr>
        <w:pStyle w:val="ListParagraph"/>
        <w:spacing w:line="360" w:lineRule="auto"/>
        <w:ind w:left="0"/>
        <w:jc w:val="center"/>
        <w:rPr>
          <w:i/>
          <w:iCs/>
          <w:sz w:val="23"/>
          <w:szCs w:val="23"/>
          <w:vertAlign w:val="superscript"/>
        </w:rPr>
      </w:pPr>
      <w:r w:rsidRPr="006C3B81">
        <w:rPr>
          <w:i/>
          <w:iCs/>
          <w:sz w:val="23"/>
          <w:szCs w:val="23"/>
          <w:vertAlign w:val="superscript"/>
        </w:rPr>
        <w:t>фамилия, имя, отчество ребенка полностью, дата рождения</w:t>
      </w:r>
    </w:p>
    <w:p w:rsidR="003D0DE3" w:rsidRPr="00046EF0" w:rsidRDefault="003D0DE3" w:rsidP="00D34E8D">
      <w:pPr>
        <w:pStyle w:val="NormalWeb"/>
        <w:spacing w:before="0" w:after="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именуемого в дальнейшем «</w:t>
      </w:r>
      <w:r w:rsidRPr="00046EF0">
        <w:rPr>
          <w:b/>
          <w:bCs/>
          <w:color w:val="000000"/>
          <w:sz w:val="23"/>
          <w:szCs w:val="23"/>
        </w:rPr>
        <w:t>Обучающийся</w:t>
      </w:r>
      <w:r w:rsidRPr="00046EF0">
        <w:rPr>
          <w:color w:val="000000"/>
          <w:sz w:val="23"/>
          <w:szCs w:val="23"/>
        </w:rPr>
        <w:t>».</w:t>
      </w:r>
    </w:p>
    <w:p w:rsidR="003D0DE3" w:rsidRPr="00046EF0" w:rsidRDefault="003D0DE3" w:rsidP="00D34E8D">
      <w:pPr>
        <w:pStyle w:val="NormalWeb"/>
        <w:spacing w:before="0" w:after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1.2 ЦДТ</w:t>
      </w:r>
      <w:r w:rsidRPr="00046EF0">
        <w:rPr>
          <w:color w:val="000000"/>
          <w:sz w:val="23"/>
          <w:szCs w:val="23"/>
        </w:rPr>
        <w:t xml:space="preserve"> и Родитель (законный представитель) совместно несут ответственность за результаты своей деятельности в пределах компетенции, разграниченной настоящим Договором.</w:t>
      </w:r>
    </w:p>
    <w:p w:rsidR="003D0DE3" w:rsidRPr="00046EF0" w:rsidRDefault="003D0DE3" w:rsidP="00D34E8D">
      <w:pPr>
        <w:pStyle w:val="NormalWeb"/>
        <w:spacing w:before="0" w:after="0"/>
        <w:jc w:val="both"/>
        <w:rPr>
          <w:color w:val="000000"/>
          <w:sz w:val="23"/>
          <w:szCs w:val="23"/>
        </w:rPr>
      </w:pPr>
    </w:p>
    <w:p w:rsidR="003D0DE3" w:rsidRPr="00046EF0" w:rsidRDefault="003D0DE3" w:rsidP="00D34E8D">
      <w:pPr>
        <w:pStyle w:val="NormalWeb"/>
        <w:spacing w:before="0" w:after="0"/>
        <w:jc w:val="center"/>
        <w:rPr>
          <w:b/>
          <w:bCs/>
          <w:color w:val="000000"/>
          <w:sz w:val="23"/>
          <w:szCs w:val="23"/>
        </w:rPr>
      </w:pPr>
      <w:r w:rsidRPr="00046EF0">
        <w:rPr>
          <w:b/>
          <w:bCs/>
          <w:color w:val="000000"/>
          <w:sz w:val="23"/>
          <w:szCs w:val="23"/>
        </w:rPr>
        <w:t>2.ОБЯЗАННОСТИ СТОРОН</w:t>
      </w:r>
    </w:p>
    <w:p w:rsidR="003D0DE3" w:rsidRPr="00C04112" w:rsidRDefault="003D0DE3" w:rsidP="00463FD4">
      <w:pPr>
        <w:pStyle w:val="NormalWeb"/>
        <w:numPr>
          <w:ilvl w:val="1"/>
          <w:numId w:val="2"/>
        </w:numPr>
        <w:tabs>
          <w:tab w:val="num" w:pos="737"/>
        </w:tabs>
        <w:spacing w:before="0" w:after="0"/>
        <w:jc w:val="both"/>
        <w:rPr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ЦДТ</w:t>
      </w:r>
      <w:bookmarkStart w:id="0" w:name="_GoBack"/>
      <w:bookmarkEnd w:id="0"/>
      <w:r w:rsidRPr="00046EF0">
        <w:rPr>
          <w:b/>
          <w:bCs/>
          <w:color w:val="000000"/>
          <w:sz w:val="23"/>
          <w:szCs w:val="23"/>
        </w:rPr>
        <w:t xml:space="preserve"> обязуется:</w:t>
      </w:r>
    </w:p>
    <w:p w:rsidR="003D0DE3" w:rsidRDefault="003D0DE3" w:rsidP="00D34E8D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ознакомить Родителя (законного представителя) с Уставом, Лицензией, локальными актами, режимом работы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>, обеспечивающими организацию образовательного процесса;</w:t>
      </w:r>
    </w:p>
    <w:p w:rsidR="003D0DE3" w:rsidRDefault="003D0DE3" w:rsidP="00DD5499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C04112">
        <w:rPr>
          <w:color w:val="000000"/>
          <w:sz w:val="23"/>
          <w:szCs w:val="23"/>
        </w:rPr>
        <w:t>-зачислить ребенка в творческое(-ие) объединение(-ия) согласно заявлению Родителей, или заявлению ребенка по достижению 14-летнего возраста на основании Устава Учреждения, нормативно-правовых актов, регулирующих деятельность учреждения и обеспечить его обучение и воспитание в рамках дополнительной(ых) образовательной(ых) общеразвивающей(их) программы_______________________________________________</w:t>
      </w:r>
      <w:r>
        <w:rPr>
          <w:color w:val="000000"/>
          <w:sz w:val="23"/>
          <w:szCs w:val="23"/>
        </w:rPr>
        <w:t xml:space="preserve">_________________________ </w:t>
      </w:r>
    </w:p>
    <w:p w:rsidR="003D0DE3" w:rsidRPr="00C04112" w:rsidRDefault="003D0DE3" w:rsidP="00DD5499">
      <w:pPr>
        <w:pStyle w:val="NormalWeb"/>
        <w:spacing w:before="0" w:after="0"/>
        <w:jc w:val="both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>________________________________________________________________________________</w:t>
      </w:r>
    </w:p>
    <w:p w:rsidR="003D0DE3" w:rsidRPr="00C04112" w:rsidRDefault="003D0DE3" w:rsidP="00C04112">
      <w:pPr>
        <w:pStyle w:val="NormalWeb"/>
        <w:spacing w:before="0" w:after="0"/>
        <w:ind w:firstLine="720"/>
        <w:jc w:val="center"/>
        <w:rPr>
          <w:color w:val="000000"/>
          <w:sz w:val="23"/>
          <w:szCs w:val="23"/>
        </w:rPr>
      </w:pPr>
      <w:r w:rsidRPr="00C04112">
        <w:rPr>
          <w:color w:val="000000"/>
          <w:sz w:val="23"/>
          <w:szCs w:val="23"/>
        </w:rPr>
        <w:t xml:space="preserve">(указывается </w:t>
      </w:r>
      <w:r>
        <w:rPr>
          <w:color w:val="000000"/>
          <w:sz w:val="23"/>
          <w:szCs w:val="23"/>
        </w:rPr>
        <w:t>название программы</w:t>
      </w:r>
      <w:r w:rsidRPr="00C04112">
        <w:rPr>
          <w:color w:val="000000"/>
          <w:sz w:val="23"/>
          <w:szCs w:val="23"/>
        </w:rPr>
        <w:t>)</w:t>
      </w:r>
    </w:p>
    <w:p w:rsidR="003D0DE3" w:rsidRPr="00046EF0" w:rsidRDefault="003D0DE3" w:rsidP="00D34E8D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</w:p>
    <w:p w:rsidR="003D0DE3" w:rsidRPr="00046EF0" w:rsidRDefault="003D0DE3" w:rsidP="00D34E8D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создать условия для реализации освоения дополнительной общеобразовательной программы,</w:t>
      </w:r>
    </w:p>
    <w:p w:rsidR="003D0DE3" w:rsidRPr="00046EF0" w:rsidRDefault="003D0DE3" w:rsidP="00D34E8D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применять формы, методы и средства организации образовательного процесса согласно возрастным и психофизиологическим особенностям, склонностям, способностям, интересам обучающегося;</w:t>
      </w:r>
    </w:p>
    <w:p w:rsidR="003D0DE3" w:rsidRPr="00046EF0" w:rsidRDefault="003D0DE3" w:rsidP="00D34E8D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не передавать информацию, полученную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>, касающуюся персональных данных ребенка, Родителей (законных представителей) третьим лицам без письменного согласия на то обладателя персональных данных;</w:t>
      </w:r>
    </w:p>
    <w:p w:rsidR="003D0DE3" w:rsidRPr="00046EF0" w:rsidRDefault="003D0DE3" w:rsidP="00D34E8D">
      <w:pPr>
        <w:pStyle w:val="NormalWeb"/>
        <w:tabs>
          <w:tab w:val="left" w:pos="900"/>
        </w:tabs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прививать обучающемуся уважительное отношение к педагогам, другим учащимся, правилам и традициям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>.</w:t>
      </w:r>
    </w:p>
    <w:p w:rsidR="003D0DE3" w:rsidRPr="00046EF0" w:rsidRDefault="003D0DE3" w:rsidP="00463FD4">
      <w:pPr>
        <w:pStyle w:val="NormalWeb"/>
        <w:numPr>
          <w:ilvl w:val="1"/>
          <w:numId w:val="2"/>
        </w:numPr>
        <w:tabs>
          <w:tab w:val="num" w:pos="737"/>
        </w:tabs>
        <w:spacing w:before="0" w:after="0"/>
        <w:jc w:val="both"/>
        <w:rPr>
          <w:b/>
          <w:bCs/>
          <w:color w:val="000000"/>
          <w:sz w:val="23"/>
          <w:szCs w:val="23"/>
        </w:rPr>
      </w:pPr>
      <w:r w:rsidRPr="00046EF0">
        <w:rPr>
          <w:b/>
          <w:bCs/>
          <w:color w:val="000000"/>
          <w:sz w:val="23"/>
          <w:szCs w:val="23"/>
        </w:rPr>
        <w:t>Родители (законные представители) обязуются:</w:t>
      </w:r>
    </w:p>
    <w:p w:rsidR="003D0DE3" w:rsidRPr="00046EF0" w:rsidRDefault="003D0DE3" w:rsidP="003960ED">
      <w:pPr>
        <w:pStyle w:val="NormalWeb"/>
        <w:spacing w:before="0" w:after="0"/>
        <w:ind w:firstLine="709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соблюдать Устав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, режим работы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 и настоящий Договор;</w:t>
      </w:r>
    </w:p>
    <w:p w:rsidR="003D0DE3" w:rsidRPr="00046EF0" w:rsidRDefault="003D0DE3" w:rsidP="003960ED">
      <w:pPr>
        <w:pStyle w:val="NormalWeb"/>
        <w:spacing w:before="0" w:after="0"/>
        <w:ind w:firstLine="709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создавать условия для получения обучающимся дополнительного образования;</w:t>
      </w:r>
    </w:p>
    <w:p w:rsidR="003D0DE3" w:rsidRPr="00046EF0" w:rsidRDefault="003D0DE3" w:rsidP="003960ED">
      <w:pPr>
        <w:pStyle w:val="NormalWeb"/>
        <w:spacing w:before="0" w:after="0"/>
        <w:ind w:firstLine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в соответствии со статьей 63 Семейного Кодекса Российской Федерации нести ответственность за воспитание и развитие своегоребенка, заботиться о здоровье, физическом, психическом, духовном и нравственном развитии своего ребенка;</w:t>
      </w:r>
    </w:p>
    <w:p w:rsidR="003D0DE3" w:rsidRPr="00046EF0" w:rsidRDefault="003D0DE3" w:rsidP="003960ED">
      <w:pPr>
        <w:pStyle w:val="NormalWeb"/>
        <w:spacing w:before="0" w:after="0"/>
        <w:ind w:firstLine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поддерживать усилия педагогов по развитию в ребенке навыков творческого мышления, чувствования, самовыражения;</w:t>
      </w:r>
    </w:p>
    <w:p w:rsidR="003D0DE3" w:rsidRPr="00046EF0" w:rsidRDefault="003D0DE3" w:rsidP="003960ED">
      <w:pPr>
        <w:pStyle w:val="NormalWeb"/>
        <w:spacing w:before="0" w:after="0"/>
        <w:ind w:left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поддерживать и повышать авторитет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 как внутри, так и за его пределами;</w:t>
      </w:r>
    </w:p>
    <w:p w:rsidR="003D0DE3" w:rsidRPr="00046EF0" w:rsidRDefault="003D0DE3" w:rsidP="003960ED">
      <w:pPr>
        <w:pStyle w:val="NormalWeb"/>
        <w:spacing w:before="0" w:after="0"/>
        <w:ind w:firstLine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принимать участие во всех делах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>, относящихся к компетенции Родителя (законного представителя);</w:t>
      </w:r>
    </w:p>
    <w:p w:rsidR="003D0DE3" w:rsidRPr="00046EF0" w:rsidRDefault="003D0DE3" w:rsidP="003960ED">
      <w:pPr>
        <w:pStyle w:val="NormalWeb"/>
        <w:tabs>
          <w:tab w:val="left" w:pos="-6804"/>
        </w:tabs>
        <w:spacing w:before="0" w:after="0"/>
        <w:ind w:firstLine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нести материальную ответственность за порчу и утрату обучающимся имущества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 и имущества педагогов, других детей;</w:t>
      </w:r>
    </w:p>
    <w:p w:rsidR="003D0DE3" w:rsidRPr="00046EF0" w:rsidRDefault="003D0DE3" w:rsidP="003960ED">
      <w:pPr>
        <w:pStyle w:val="NormalWeb"/>
        <w:tabs>
          <w:tab w:val="left" w:pos="900"/>
        </w:tabs>
        <w:spacing w:before="0" w:after="0"/>
        <w:ind w:firstLine="709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своевременно информировать педагога о болезни ребенка, возможном отсутствии (письменное заявление на имя директора, справка).</w:t>
      </w:r>
    </w:p>
    <w:p w:rsidR="003D0DE3" w:rsidRPr="00046EF0" w:rsidRDefault="003D0DE3" w:rsidP="00463FD4">
      <w:pPr>
        <w:pStyle w:val="NormalWeb"/>
        <w:tabs>
          <w:tab w:val="num" w:pos="0"/>
        </w:tabs>
        <w:spacing w:before="0" w:after="0"/>
        <w:jc w:val="center"/>
        <w:rPr>
          <w:b/>
          <w:bCs/>
          <w:color w:val="000000"/>
          <w:sz w:val="23"/>
          <w:szCs w:val="23"/>
        </w:rPr>
      </w:pPr>
    </w:p>
    <w:p w:rsidR="003D0DE3" w:rsidRPr="00046EF0" w:rsidRDefault="003D0DE3" w:rsidP="00463FD4">
      <w:pPr>
        <w:pStyle w:val="NormalWeb"/>
        <w:tabs>
          <w:tab w:val="num" w:pos="0"/>
        </w:tabs>
        <w:spacing w:before="0" w:after="0"/>
        <w:jc w:val="center"/>
        <w:rPr>
          <w:b/>
          <w:bCs/>
          <w:color w:val="000000"/>
          <w:sz w:val="23"/>
          <w:szCs w:val="23"/>
        </w:rPr>
      </w:pPr>
      <w:r w:rsidRPr="00046EF0">
        <w:rPr>
          <w:b/>
          <w:bCs/>
          <w:color w:val="000000"/>
          <w:sz w:val="23"/>
          <w:szCs w:val="23"/>
        </w:rPr>
        <w:t>3. ПРАВА СТОРОН</w:t>
      </w:r>
    </w:p>
    <w:p w:rsidR="003D0DE3" w:rsidRPr="00046EF0" w:rsidRDefault="003D0DE3" w:rsidP="00463FD4">
      <w:pPr>
        <w:pStyle w:val="NormalWeb"/>
        <w:numPr>
          <w:ilvl w:val="1"/>
          <w:numId w:val="3"/>
        </w:numPr>
        <w:tabs>
          <w:tab w:val="num" w:pos="737"/>
        </w:tabs>
        <w:spacing w:before="0" w:after="0"/>
        <w:jc w:val="both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ЦДТ</w:t>
      </w:r>
      <w:r w:rsidRPr="00046EF0">
        <w:rPr>
          <w:b/>
          <w:bCs/>
          <w:color w:val="000000"/>
          <w:sz w:val="23"/>
          <w:szCs w:val="23"/>
        </w:rPr>
        <w:t xml:space="preserve"> имеет право:</w:t>
      </w:r>
    </w:p>
    <w:p w:rsidR="003D0DE3" w:rsidRPr="00046EF0" w:rsidRDefault="003D0DE3" w:rsidP="00B05CE0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определять формы и методы образовательной работы, корректировать учебный план;</w:t>
      </w:r>
    </w:p>
    <w:p w:rsidR="003D0DE3" w:rsidRPr="00046EF0" w:rsidRDefault="003D0DE3" w:rsidP="00B05CE0">
      <w:pPr>
        <w:pStyle w:val="NormalWeb"/>
        <w:spacing w:before="0" w:after="0"/>
        <w:ind w:left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устанавливать режим работы объединения в соответствии с Уставом;</w:t>
      </w:r>
    </w:p>
    <w:p w:rsidR="003D0DE3" w:rsidRPr="00046EF0" w:rsidRDefault="003D0DE3" w:rsidP="00B05CE0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в случае конфликтной ситуации рекомендовать обучающемуся и (или) Родителю (законному представителю) перевод в другое образовательное учреждение;</w:t>
      </w:r>
    </w:p>
    <w:p w:rsidR="003D0DE3" w:rsidRPr="00046EF0" w:rsidRDefault="003D0DE3" w:rsidP="00B05CE0">
      <w:pPr>
        <w:pStyle w:val="NormalWeb"/>
        <w:spacing w:before="0" w:after="0"/>
        <w:ind w:firstLine="72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привлекать Родителей (законных представителей) к материальной ответственности в соответствии с действующим законодательством в случае причинения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 и участникам образовательного процесса материального вреда со стороны обучающегося.</w:t>
      </w:r>
    </w:p>
    <w:p w:rsidR="003D0DE3" w:rsidRPr="00046EF0" w:rsidRDefault="003D0DE3" w:rsidP="00463FD4">
      <w:pPr>
        <w:pStyle w:val="NormalWeb"/>
        <w:numPr>
          <w:ilvl w:val="1"/>
          <w:numId w:val="3"/>
        </w:numPr>
        <w:tabs>
          <w:tab w:val="num" w:pos="737"/>
        </w:tabs>
        <w:spacing w:before="0" w:after="0"/>
        <w:jc w:val="both"/>
        <w:rPr>
          <w:b/>
          <w:bCs/>
          <w:color w:val="000000"/>
          <w:sz w:val="23"/>
          <w:szCs w:val="23"/>
        </w:rPr>
      </w:pPr>
      <w:r w:rsidRPr="00046EF0">
        <w:rPr>
          <w:b/>
          <w:bCs/>
          <w:color w:val="000000"/>
          <w:sz w:val="23"/>
          <w:szCs w:val="23"/>
        </w:rPr>
        <w:t xml:space="preserve"> Родители имеют право:</w:t>
      </w:r>
    </w:p>
    <w:p w:rsidR="003D0DE3" w:rsidRPr="00046EF0" w:rsidRDefault="003D0DE3" w:rsidP="00B05CE0">
      <w:pPr>
        <w:pStyle w:val="NormalWeb"/>
        <w:spacing w:before="0" w:after="0"/>
        <w:ind w:firstLine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знакомиться с Уставом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 и другими документами, регламентирующими образовательный процесс; выбирать формы обучения, указанные в Уставе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>;</w:t>
      </w:r>
    </w:p>
    <w:p w:rsidR="003D0DE3" w:rsidRPr="00046EF0" w:rsidRDefault="003D0DE3" w:rsidP="00B05CE0">
      <w:pPr>
        <w:pStyle w:val="NormalWeb"/>
        <w:spacing w:before="0" w:after="0"/>
        <w:ind w:left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- защищать законные права и интересы ребенка;</w:t>
      </w:r>
    </w:p>
    <w:p w:rsidR="003D0DE3" w:rsidRPr="00046EF0" w:rsidRDefault="003D0DE3" w:rsidP="00B05CE0">
      <w:pPr>
        <w:pStyle w:val="NormalWeb"/>
        <w:spacing w:before="0" w:after="0"/>
        <w:ind w:firstLine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знакомиться с ходом и содержанием образовательного процесса, посещать открытые занятия объединения, в котором обучается ребенок, с разрешения администрации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 и с согласия педагога, ведущего учебное занятие</w:t>
      </w:r>
      <w:r>
        <w:rPr>
          <w:color w:val="000000"/>
          <w:sz w:val="23"/>
          <w:szCs w:val="23"/>
        </w:rPr>
        <w:t>;</w:t>
      </w:r>
    </w:p>
    <w:p w:rsidR="003D0DE3" w:rsidRPr="00046EF0" w:rsidRDefault="003D0DE3" w:rsidP="002A73EB">
      <w:pPr>
        <w:pStyle w:val="NormalWeb"/>
        <w:spacing w:before="0" w:after="0"/>
        <w:ind w:firstLine="709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посещать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 xml:space="preserve"> и беседовать с педагогами после окончания у них учебных занятий;</w:t>
      </w:r>
    </w:p>
    <w:p w:rsidR="003D0DE3" w:rsidRPr="00046EF0" w:rsidRDefault="003D0DE3" w:rsidP="00B05CE0">
      <w:pPr>
        <w:pStyle w:val="NormalWeb"/>
        <w:tabs>
          <w:tab w:val="left" w:pos="900"/>
        </w:tabs>
        <w:spacing w:before="0" w:after="0"/>
        <w:ind w:left="720"/>
        <w:jc w:val="both"/>
        <w:rPr>
          <w:b/>
          <w:bCs/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- оказывать благотворительную помощь для нужд </w:t>
      </w:r>
      <w:r>
        <w:rPr>
          <w:color w:val="000000"/>
          <w:sz w:val="23"/>
          <w:szCs w:val="23"/>
        </w:rPr>
        <w:t>ЦДТ</w:t>
      </w:r>
      <w:r w:rsidRPr="00046EF0">
        <w:rPr>
          <w:color w:val="000000"/>
          <w:sz w:val="23"/>
          <w:szCs w:val="23"/>
        </w:rPr>
        <w:t>.</w:t>
      </w:r>
    </w:p>
    <w:p w:rsidR="003D0DE3" w:rsidRPr="00046EF0" w:rsidRDefault="003D0DE3" w:rsidP="00463FD4">
      <w:pPr>
        <w:pStyle w:val="NormalWeb"/>
        <w:tabs>
          <w:tab w:val="num" w:pos="0"/>
          <w:tab w:val="num" w:pos="1440"/>
        </w:tabs>
        <w:spacing w:before="0" w:after="0"/>
        <w:jc w:val="both"/>
        <w:rPr>
          <w:color w:val="000000"/>
          <w:sz w:val="23"/>
          <w:szCs w:val="23"/>
        </w:rPr>
      </w:pPr>
    </w:p>
    <w:p w:rsidR="003D0DE3" w:rsidRPr="00046EF0" w:rsidRDefault="003D0DE3" w:rsidP="00463FD4">
      <w:pPr>
        <w:pStyle w:val="NormalWeb"/>
        <w:spacing w:before="0" w:after="0"/>
        <w:ind w:left="1416" w:firstLine="708"/>
        <w:jc w:val="both"/>
        <w:rPr>
          <w:b/>
          <w:bCs/>
          <w:sz w:val="23"/>
          <w:szCs w:val="23"/>
        </w:rPr>
      </w:pPr>
      <w:r w:rsidRPr="00046EF0">
        <w:rPr>
          <w:b/>
          <w:bCs/>
          <w:sz w:val="23"/>
          <w:szCs w:val="23"/>
        </w:rPr>
        <w:t>4. ОТВЕТСТВЕННОСТЬ СТОРОН</w:t>
      </w:r>
    </w:p>
    <w:p w:rsidR="003D0DE3" w:rsidRPr="00046EF0" w:rsidRDefault="003D0DE3" w:rsidP="00463FD4">
      <w:pPr>
        <w:pStyle w:val="NormalWeb"/>
        <w:spacing w:before="0" w:after="0"/>
        <w:jc w:val="both"/>
        <w:rPr>
          <w:sz w:val="23"/>
          <w:szCs w:val="23"/>
        </w:rPr>
      </w:pPr>
    </w:p>
    <w:p w:rsidR="003D0DE3" w:rsidRPr="00046EF0" w:rsidRDefault="003D0DE3" w:rsidP="002A73EB">
      <w:pPr>
        <w:pStyle w:val="NormalWeb"/>
        <w:numPr>
          <w:ilvl w:val="1"/>
          <w:numId w:val="4"/>
        </w:numPr>
        <w:tabs>
          <w:tab w:val="clear" w:pos="360"/>
        </w:tabs>
        <w:spacing w:before="0" w:after="0"/>
        <w:ind w:left="0" w:firstLine="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>Стороны несут взаимную ответственность за обязательное соблюдение условий настоящего Договора.</w:t>
      </w:r>
    </w:p>
    <w:p w:rsidR="003D0DE3" w:rsidRPr="00046EF0" w:rsidRDefault="003D0DE3" w:rsidP="00463FD4">
      <w:pPr>
        <w:pStyle w:val="NormalWeb"/>
        <w:spacing w:before="0" w:after="0"/>
        <w:jc w:val="both"/>
        <w:rPr>
          <w:color w:val="000000"/>
          <w:sz w:val="23"/>
          <w:szCs w:val="23"/>
        </w:rPr>
      </w:pPr>
    </w:p>
    <w:p w:rsidR="003D0DE3" w:rsidRPr="00046EF0" w:rsidRDefault="003D0DE3" w:rsidP="00463FD4">
      <w:pPr>
        <w:pStyle w:val="NormalWeb"/>
        <w:tabs>
          <w:tab w:val="num" w:pos="0"/>
        </w:tabs>
        <w:spacing w:before="0" w:after="0"/>
        <w:jc w:val="center"/>
        <w:rPr>
          <w:b/>
          <w:bCs/>
          <w:color w:val="000000"/>
          <w:sz w:val="23"/>
          <w:szCs w:val="23"/>
        </w:rPr>
      </w:pPr>
      <w:r w:rsidRPr="00046EF0">
        <w:rPr>
          <w:b/>
          <w:bCs/>
          <w:color w:val="000000"/>
          <w:sz w:val="23"/>
          <w:szCs w:val="23"/>
        </w:rPr>
        <w:t>5. УСЛОВИЯ ИЗМЕНЕНИЯ И РАСТОРЖЕНИЯ ДОГОВОРА</w:t>
      </w:r>
    </w:p>
    <w:p w:rsidR="003D0DE3" w:rsidRPr="00046EF0" w:rsidRDefault="003D0DE3" w:rsidP="00463FD4">
      <w:pPr>
        <w:pStyle w:val="NormalWeb"/>
        <w:tabs>
          <w:tab w:val="num" w:pos="0"/>
        </w:tabs>
        <w:spacing w:before="0" w:after="0"/>
        <w:jc w:val="center"/>
        <w:rPr>
          <w:color w:val="000000"/>
          <w:sz w:val="23"/>
          <w:szCs w:val="23"/>
        </w:rPr>
      </w:pPr>
    </w:p>
    <w:p w:rsidR="003D0DE3" w:rsidRPr="004A76A7" w:rsidRDefault="003D0DE3" w:rsidP="002A73EB">
      <w:pPr>
        <w:pStyle w:val="NormalWeb"/>
        <w:spacing w:before="0" w:after="0"/>
        <w:jc w:val="both"/>
        <w:rPr>
          <w:color w:val="000000"/>
          <w:sz w:val="23"/>
          <w:szCs w:val="23"/>
        </w:rPr>
      </w:pPr>
      <w:r w:rsidRPr="004A76A7">
        <w:rPr>
          <w:color w:val="000000"/>
          <w:sz w:val="23"/>
          <w:szCs w:val="23"/>
        </w:rPr>
        <w:t>5.1. Договор прекращается по мере окончания обучения по дополнительной общеобразовательной программе ЦДТ, а также по обоюдному согласию сторон.</w:t>
      </w:r>
    </w:p>
    <w:p w:rsidR="003D0DE3" w:rsidRPr="004A76A7" w:rsidRDefault="003D0DE3" w:rsidP="002A73EB">
      <w:pPr>
        <w:pStyle w:val="NormalWeb"/>
        <w:spacing w:before="0" w:after="0"/>
        <w:jc w:val="both"/>
        <w:rPr>
          <w:color w:val="000000"/>
          <w:sz w:val="23"/>
          <w:szCs w:val="23"/>
        </w:rPr>
      </w:pPr>
      <w:r w:rsidRPr="004A76A7">
        <w:rPr>
          <w:color w:val="000000"/>
          <w:sz w:val="23"/>
          <w:szCs w:val="23"/>
        </w:rPr>
        <w:t>5.2. Договор может быть расторгнут в одностороннем порядке, если стороны не выполняют взятые на себя по Договору обязательства.</w:t>
      </w:r>
    </w:p>
    <w:p w:rsidR="003D0DE3" w:rsidRPr="00046EF0" w:rsidRDefault="003D0DE3" w:rsidP="002A73EB">
      <w:pPr>
        <w:pStyle w:val="NormalWeb"/>
        <w:spacing w:before="0" w:after="0"/>
        <w:jc w:val="both"/>
        <w:rPr>
          <w:color w:val="000000"/>
          <w:sz w:val="23"/>
          <w:szCs w:val="23"/>
        </w:rPr>
      </w:pPr>
      <w:r w:rsidRPr="004A76A7">
        <w:rPr>
          <w:color w:val="000000"/>
          <w:sz w:val="23"/>
          <w:szCs w:val="23"/>
        </w:rPr>
        <w:t>5.3.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:rsidR="003D0DE3" w:rsidRPr="00046EF0" w:rsidRDefault="003D0DE3" w:rsidP="00463FD4">
      <w:pPr>
        <w:pStyle w:val="NormalWeb"/>
        <w:spacing w:before="0" w:after="0"/>
        <w:jc w:val="both"/>
        <w:rPr>
          <w:color w:val="000000"/>
          <w:sz w:val="23"/>
          <w:szCs w:val="23"/>
        </w:rPr>
      </w:pPr>
    </w:p>
    <w:p w:rsidR="003D0DE3" w:rsidRPr="00046EF0" w:rsidRDefault="003D0DE3" w:rsidP="002A73EB">
      <w:pPr>
        <w:pStyle w:val="NormalWeb"/>
        <w:spacing w:before="0" w:after="0"/>
        <w:jc w:val="center"/>
        <w:rPr>
          <w:b/>
          <w:bCs/>
          <w:color w:val="000000"/>
          <w:sz w:val="23"/>
          <w:szCs w:val="23"/>
        </w:rPr>
      </w:pPr>
      <w:r w:rsidRPr="00046EF0">
        <w:rPr>
          <w:b/>
          <w:bCs/>
          <w:color w:val="000000"/>
          <w:sz w:val="23"/>
          <w:szCs w:val="23"/>
        </w:rPr>
        <w:t>6. ПРОЧИЕ УСЛОВИЯ</w:t>
      </w:r>
    </w:p>
    <w:p w:rsidR="003D0DE3" w:rsidRPr="00F231B0" w:rsidRDefault="003D0DE3" w:rsidP="00463FD4">
      <w:pPr>
        <w:pStyle w:val="NormalWeb"/>
        <w:spacing w:before="0" w:after="0"/>
        <w:jc w:val="both"/>
        <w:rPr>
          <w:b/>
          <w:bCs/>
          <w:color w:val="000000"/>
          <w:sz w:val="16"/>
          <w:szCs w:val="16"/>
        </w:rPr>
      </w:pPr>
    </w:p>
    <w:p w:rsidR="003D0DE3" w:rsidRPr="00046EF0" w:rsidRDefault="003D0DE3" w:rsidP="002A73EB">
      <w:pPr>
        <w:pStyle w:val="NormalWeb"/>
        <w:spacing w:before="0" w:after="0"/>
        <w:jc w:val="both"/>
        <w:rPr>
          <w:color w:val="000000"/>
          <w:sz w:val="23"/>
          <w:szCs w:val="23"/>
        </w:rPr>
      </w:pPr>
      <w:r w:rsidRPr="00046EF0">
        <w:rPr>
          <w:color w:val="000000"/>
          <w:sz w:val="23"/>
          <w:szCs w:val="23"/>
        </w:rPr>
        <w:t xml:space="preserve">6.1. Настоящий Договор составлен в двух экземплярах, имеющих равную юридическую силу:один экземпляр хранится в </w:t>
      </w:r>
      <w:r>
        <w:rPr>
          <w:color w:val="000000"/>
          <w:sz w:val="23"/>
          <w:szCs w:val="23"/>
        </w:rPr>
        <w:t xml:space="preserve">ЦДТ в личном деле ребенка, </w:t>
      </w:r>
      <w:r w:rsidRPr="00046EF0">
        <w:rPr>
          <w:color w:val="000000"/>
          <w:sz w:val="23"/>
          <w:szCs w:val="23"/>
        </w:rPr>
        <w:t>другой экземпляр выдается Родителю (законному представителю).</w:t>
      </w:r>
    </w:p>
    <w:p w:rsidR="003D0DE3" w:rsidRPr="00046EF0" w:rsidRDefault="003D0DE3" w:rsidP="00463FD4">
      <w:pPr>
        <w:pStyle w:val="NormalWeb"/>
        <w:numPr>
          <w:ilvl w:val="0"/>
          <w:numId w:val="7"/>
        </w:numPr>
        <w:spacing w:before="0" w:after="0"/>
        <w:jc w:val="center"/>
        <w:rPr>
          <w:b/>
          <w:bCs/>
          <w:color w:val="000000"/>
          <w:sz w:val="23"/>
          <w:szCs w:val="23"/>
        </w:rPr>
      </w:pPr>
      <w:r w:rsidRPr="00046EF0">
        <w:rPr>
          <w:b/>
          <w:bCs/>
          <w:color w:val="000000"/>
          <w:sz w:val="23"/>
          <w:szCs w:val="23"/>
        </w:rPr>
        <w:t>АДРЕСА И РЕКВИЗИТЫ СТОРОН:</w:t>
      </w:r>
    </w:p>
    <w:p w:rsidR="003D0DE3" w:rsidRPr="00046EF0" w:rsidRDefault="003D0DE3" w:rsidP="007E2613">
      <w:pPr>
        <w:pStyle w:val="NormalWeb"/>
        <w:spacing w:before="0" w:after="0"/>
        <w:rPr>
          <w:color w:val="000000"/>
          <w:sz w:val="23"/>
          <w:szCs w:val="23"/>
        </w:rPr>
      </w:pPr>
    </w:p>
    <w:tbl>
      <w:tblPr>
        <w:tblW w:w="0" w:type="auto"/>
        <w:tblInd w:w="-106" w:type="dxa"/>
        <w:tblLook w:val="00A0"/>
      </w:tblPr>
      <w:tblGrid>
        <w:gridCol w:w="4503"/>
        <w:gridCol w:w="708"/>
        <w:gridCol w:w="4536"/>
      </w:tblGrid>
      <w:tr w:rsidR="003D0DE3" w:rsidRPr="00046EF0">
        <w:tc>
          <w:tcPr>
            <w:tcW w:w="4503" w:type="dxa"/>
          </w:tcPr>
          <w:p w:rsidR="003D0DE3" w:rsidRPr="00931FCF" w:rsidRDefault="003D0DE3" w:rsidP="00931FCF">
            <w:pPr>
              <w:pStyle w:val="NormalWeb"/>
              <w:spacing w:before="0" w:after="0"/>
              <w:jc w:val="center"/>
              <w:rPr>
                <w:b/>
                <w:bCs/>
                <w:color w:val="000000"/>
                <w:sz w:val="23"/>
                <w:szCs w:val="23"/>
              </w:rPr>
            </w:pPr>
            <w:r w:rsidRPr="00931FCF">
              <w:rPr>
                <w:b/>
                <w:bCs/>
                <w:color w:val="000000"/>
                <w:sz w:val="23"/>
                <w:szCs w:val="23"/>
              </w:rPr>
              <w:t>Центр</w:t>
            </w:r>
          </w:p>
        </w:tc>
        <w:tc>
          <w:tcPr>
            <w:tcW w:w="708" w:type="dxa"/>
          </w:tcPr>
          <w:p w:rsidR="003D0DE3" w:rsidRPr="00931FCF" w:rsidRDefault="003D0DE3" w:rsidP="00931FCF">
            <w:pPr>
              <w:pStyle w:val="NormalWeb"/>
              <w:spacing w:before="0" w:after="0"/>
              <w:jc w:val="center"/>
              <w:rPr>
                <w:color w:val="000000"/>
                <w:sz w:val="23"/>
                <w:szCs w:val="23"/>
              </w:rPr>
            </w:pPr>
          </w:p>
        </w:tc>
        <w:tc>
          <w:tcPr>
            <w:tcW w:w="4536" w:type="dxa"/>
          </w:tcPr>
          <w:p w:rsidR="003D0DE3" w:rsidRPr="00931FCF" w:rsidRDefault="003D0DE3" w:rsidP="00931FCF">
            <w:pPr>
              <w:pStyle w:val="NormalWeb"/>
              <w:spacing w:before="0" w:after="0"/>
              <w:jc w:val="center"/>
              <w:rPr>
                <w:color w:val="000000"/>
                <w:sz w:val="23"/>
                <w:szCs w:val="23"/>
              </w:rPr>
            </w:pPr>
            <w:r w:rsidRPr="00931FCF">
              <w:rPr>
                <w:b/>
                <w:bCs/>
                <w:color w:val="000000"/>
                <w:sz w:val="23"/>
                <w:szCs w:val="23"/>
              </w:rPr>
              <w:t xml:space="preserve">Родитель </w:t>
            </w:r>
            <w:r w:rsidRPr="00931FCF">
              <w:rPr>
                <w:color w:val="000000"/>
                <w:sz w:val="23"/>
                <w:szCs w:val="23"/>
              </w:rPr>
              <w:t>(законный представитель)</w:t>
            </w:r>
          </w:p>
        </w:tc>
      </w:tr>
      <w:tr w:rsidR="003D0DE3" w:rsidRPr="00046EF0">
        <w:tc>
          <w:tcPr>
            <w:tcW w:w="4503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  <w:r w:rsidRPr="00931FCF">
              <w:rPr>
                <w:color w:val="000000"/>
                <w:sz w:val="23"/>
                <w:szCs w:val="23"/>
              </w:rPr>
              <w:t>МБУ ДО «Центр детского творчества»Алексеевского муниципального района Республики Татарстан</w:t>
            </w:r>
          </w:p>
        </w:tc>
        <w:tc>
          <w:tcPr>
            <w:tcW w:w="708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</w:p>
        </w:tc>
        <w:tc>
          <w:tcPr>
            <w:tcW w:w="4536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  <w:r w:rsidRPr="00931FCF">
              <w:rPr>
                <w:color w:val="000000"/>
                <w:sz w:val="23"/>
                <w:szCs w:val="23"/>
              </w:rPr>
              <w:t>____________________________________</w:t>
            </w:r>
          </w:p>
          <w:p w:rsidR="003D0DE3" w:rsidRPr="00931FCF" w:rsidRDefault="003D0DE3" w:rsidP="00931FCF">
            <w:pPr>
              <w:pStyle w:val="NormalWeb"/>
              <w:spacing w:before="0" w:after="0"/>
              <w:jc w:val="center"/>
              <w:rPr>
                <w:color w:val="000000"/>
                <w:sz w:val="23"/>
                <w:szCs w:val="23"/>
              </w:rPr>
            </w:pPr>
            <w:r w:rsidRPr="00931FCF">
              <w:rPr>
                <w:color w:val="000000"/>
                <w:sz w:val="23"/>
                <w:szCs w:val="23"/>
              </w:rPr>
              <w:t>фамилия, инициалы</w:t>
            </w:r>
          </w:p>
        </w:tc>
      </w:tr>
      <w:tr w:rsidR="003D0DE3" w:rsidRPr="00046EF0">
        <w:tc>
          <w:tcPr>
            <w:tcW w:w="4503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  <w:r w:rsidRPr="00931FCF">
              <w:rPr>
                <w:color w:val="000000"/>
                <w:sz w:val="23"/>
                <w:szCs w:val="23"/>
              </w:rPr>
              <w:t>422900, п.г.т. Алексеевское, ул. Некрасова, д.38</w:t>
            </w:r>
          </w:p>
        </w:tc>
        <w:tc>
          <w:tcPr>
            <w:tcW w:w="708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</w:p>
        </w:tc>
        <w:tc>
          <w:tcPr>
            <w:tcW w:w="4536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  <w:r w:rsidRPr="00931FCF">
              <w:rPr>
                <w:color w:val="000000"/>
                <w:sz w:val="23"/>
                <w:szCs w:val="23"/>
              </w:rPr>
              <w:t>Адрес:______________________________</w:t>
            </w:r>
          </w:p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32"/>
                <w:szCs w:val="32"/>
              </w:rPr>
            </w:pPr>
            <w:r w:rsidRPr="00931FCF">
              <w:rPr>
                <w:color w:val="000000"/>
                <w:sz w:val="32"/>
                <w:szCs w:val="32"/>
              </w:rPr>
              <w:t>_________________________</w:t>
            </w:r>
          </w:p>
        </w:tc>
      </w:tr>
      <w:tr w:rsidR="003D0DE3" w:rsidRPr="00046EF0">
        <w:tc>
          <w:tcPr>
            <w:tcW w:w="4503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 xml:space="preserve">Директор </w:t>
            </w:r>
          </w:p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  <w:r w:rsidRPr="00931FCF">
              <w:rPr>
                <w:color w:val="000000"/>
                <w:sz w:val="23"/>
                <w:szCs w:val="23"/>
              </w:rPr>
              <w:t>Подпись: _____________________</w:t>
            </w:r>
          </w:p>
        </w:tc>
        <w:tc>
          <w:tcPr>
            <w:tcW w:w="708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</w:p>
        </w:tc>
        <w:tc>
          <w:tcPr>
            <w:tcW w:w="4536" w:type="dxa"/>
          </w:tcPr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</w:p>
          <w:p w:rsidR="003D0DE3" w:rsidRPr="00931FCF" w:rsidRDefault="003D0DE3" w:rsidP="00931FCF">
            <w:pPr>
              <w:pStyle w:val="NormalWeb"/>
              <w:spacing w:before="0" w:after="0"/>
              <w:rPr>
                <w:color w:val="000000"/>
                <w:sz w:val="23"/>
                <w:szCs w:val="23"/>
              </w:rPr>
            </w:pPr>
            <w:r w:rsidRPr="00931FCF">
              <w:rPr>
                <w:color w:val="000000"/>
                <w:sz w:val="23"/>
                <w:szCs w:val="23"/>
              </w:rPr>
              <w:t>Подпись: _____________________</w:t>
            </w:r>
          </w:p>
        </w:tc>
      </w:tr>
    </w:tbl>
    <w:p w:rsidR="003D0DE3" w:rsidRPr="00046EF0" w:rsidRDefault="003D0DE3" w:rsidP="00F231B0">
      <w:pPr>
        <w:pStyle w:val="NormalWeb"/>
        <w:spacing w:before="0" w:after="0"/>
        <w:rPr>
          <w:color w:val="000000"/>
          <w:sz w:val="23"/>
          <w:szCs w:val="23"/>
        </w:rPr>
      </w:pPr>
    </w:p>
    <w:sectPr w:rsidR="003D0DE3" w:rsidRPr="00046EF0" w:rsidSect="00463FD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D0030"/>
    <w:multiLevelType w:val="multilevel"/>
    <w:tmpl w:val="96827C3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>
    <w:nsid w:val="170008A2"/>
    <w:multiLevelType w:val="multilevel"/>
    <w:tmpl w:val="9D76617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b/>
        <w:bCs/>
      </w:rPr>
    </w:lvl>
  </w:abstractNum>
  <w:abstractNum w:abstractNumId="2">
    <w:nsid w:val="17EA2D3B"/>
    <w:multiLevelType w:val="multilevel"/>
    <w:tmpl w:val="65AA8C7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 w:val="0"/>
        <w:bCs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 w:val="0"/>
        <w:bCs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 w:val="0"/>
        <w:bCs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b w:val="0"/>
        <w:bCs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 w:val="0"/>
        <w:bCs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b w:val="0"/>
        <w:bCs w:val="0"/>
      </w:rPr>
    </w:lvl>
  </w:abstractNum>
  <w:abstractNum w:abstractNumId="3">
    <w:nsid w:val="18AA64FB"/>
    <w:multiLevelType w:val="hybridMultilevel"/>
    <w:tmpl w:val="76982AD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9136FE"/>
    <w:multiLevelType w:val="multilevel"/>
    <w:tmpl w:val="AD96C19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>
    <w:nsid w:val="35B228E4"/>
    <w:multiLevelType w:val="multilevel"/>
    <w:tmpl w:val="8A98953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6">
    <w:nsid w:val="48DF5FCB"/>
    <w:multiLevelType w:val="multilevel"/>
    <w:tmpl w:val="E61423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7">
    <w:nsid w:val="48F11217"/>
    <w:multiLevelType w:val="multilevel"/>
    <w:tmpl w:val="3A98460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5E2F04ED"/>
    <w:multiLevelType w:val="multilevel"/>
    <w:tmpl w:val="597424F8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9">
    <w:nsid w:val="73683F41"/>
    <w:multiLevelType w:val="multilevel"/>
    <w:tmpl w:val="CAA2367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3FD4"/>
    <w:rsid w:val="00046EF0"/>
    <w:rsid w:val="002002D3"/>
    <w:rsid w:val="00270D3A"/>
    <w:rsid w:val="00292215"/>
    <w:rsid w:val="002A73EB"/>
    <w:rsid w:val="00382335"/>
    <w:rsid w:val="003960ED"/>
    <w:rsid w:val="003D0DE3"/>
    <w:rsid w:val="004306F0"/>
    <w:rsid w:val="00463FD4"/>
    <w:rsid w:val="004A76A7"/>
    <w:rsid w:val="004E6210"/>
    <w:rsid w:val="006C3B81"/>
    <w:rsid w:val="00781E97"/>
    <w:rsid w:val="007A545E"/>
    <w:rsid w:val="007D4A7C"/>
    <w:rsid w:val="007E2613"/>
    <w:rsid w:val="00874614"/>
    <w:rsid w:val="00931FCF"/>
    <w:rsid w:val="00974B05"/>
    <w:rsid w:val="00A30530"/>
    <w:rsid w:val="00A4395A"/>
    <w:rsid w:val="00A53141"/>
    <w:rsid w:val="00A61BBA"/>
    <w:rsid w:val="00A912B3"/>
    <w:rsid w:val="00AC2E19"/>
    <w:rsid w:val="00AC541C"/>
    <w:rsid w:val="00B05CE0"/>
    <w:rsid w:val="00B74711"/>
    <w:rsid w:val="00C02169"/>
    <w:rsid w:val="00C0377C"/>
    <w:rsid w:val="00C04112"/>
    <w:rsid w:val="00D34E8D"/>
    <w:rsid w:val="00DD5499"/>
    <w:rsid w:val="00E92B55"/>
    <w:rsid w:val="00EF26EE"/>
    <w:rsid w:val="00F23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FD4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30530"/>
    <w:pPr>
      <w:ind w:left="720"/>
    </w:pPr>
  </w:style>
  <w:style w:type="paragraph" w:styleId="NormalWeb">
    <w:name w:val="Normal (Web)"/>
    <w:basedOn w:val="Normal"/>
    <w:uiPriority w:val="99"/>
    <w:rsid w:val="00463FD4"/>
    <w:pPr>
      <w:spacing w:before="40" w:after="40"/>
    </w:pPr>
    <w:rPr>
      <w:sz w:val="20"/>
      <w:szCs w:val="20"/>
    </w:rPr>
  </w:style>
  <w:style w:type="character" w:styleId="Strong">
    <w:name w:val="Strong"/>
    <w:basedOn w:val="DefaultParagraphFont"/>
    <w:uiPriority w:val="99"/>
    <w:qFormat/>
    <w:rsid w:val="00463FD4"/>
    <w:rPr>
      <w:b/>
      <w:bCs/>
    </w:rPr>
  </w:style>
  <w:style w:type="table" w:styleId="TableGrid">
    <w:name w:val="Table Grid"/>
    <w:basedOn w:val="TableNormal"/>
    <w:uiPriority w:val="99"/>
    <w:rsid w:val="007E2613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6C3B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C3B81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52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867</Words>
  <Characters>4948</Characters>
  <Application>Microsoft Office Outlook</Application>
  <DocSecurity>0</DocSecurity>
  <Lines>0</Lines>
  <Paragraphs>0</Paragraphs>
  <ScaleCrop>false</ScaleCrop>
  <Company>Алеексеевский ЦДТ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</dc:title>
  <dc:subject/>
  <dc:creator>ПК</dc:creator>
  <cp:keywords/>
  <dc:description/>
  <cp:lastModifiedBy>ЦДТ</cp:lastModifiedBy>
  <cp:revision>2</cp:revision>
  <cp:lastPrinted>2021-05-12T13:02:00Z</cp:lastPrinted>
  <dcterms:created xsi:type="dcterms:W3CDTF">2022-08-23T12:05:00Z</dcterms:created>
  <dcterms:modified xsi:type="dcterms:W3CDTF">2022-08-23T12:05:00Z</dcterms:modified>
</cp:coreProperties>
</file>